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9473" w14:textId="0AAF2960" w:rsidR="00322807" w:rsidRDefault="00000000" w:rsidP="00EC1DBB">
      <w:pPr>
        <w:pStyle w:val="Standard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88D32B" w14:textId="77777777" w:rsidR="00322807" w:rsidRDefault="00322807">
      <w:pPr>
        <w:pStyle w:val="Standard"/>
      </w:pPr>
    </w:p>
    <w:p w14:paraId="6E1A1F31" w14:textId="77777777" w:rsidR="00322807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Formularz zgłoszeń uwag i opinii dotyczących projektu uchwały Rady Gminy</w:t>
      </w:r>
    </w:p>
    <w:p w14:paraId="7B2B7D54" w14:textId="77777777" w:rsidR="00322807" w:rsidRDefault="00322807">
      <w:pPr>
        <w:pStyle w:val="Standard"/>
        <w:jc w:val="center"/>
        <w:rPr>
          <w:b/>
          <w:bCs/>
        </w:rPr>
      </w:pPr>
    </w:p>
    <w:p w14:paraId="4E73FA53" w14:textId="77777777" w:rsidR="00322807" w:rsidRDefault="00322807">
      <w:pPr>
        <w:pStyle w:val="Standard"/>
        <w:jc w:val="center"/>
        <w:rPr>
          <w:b/>
          <w:bCs/>
        </w:rPr>
      </w:pPr>
    </w:p>
    <w:p w14:paraId="525710E7" w14:textId="77777777" w:rsidR="00322807" w:rsidRDefault="00322807">
      <w:pPr>
        <w:pStyle w:val="Standard"/>
        <w:jc w:val="center"/>
        <w:rPr>
          <w:b/>
          <w:bCs/>
        </w:rPr>
      </w:pPr>
    </w:p>
    <w:p w14:paraId="71304415" w14:textId="77777777" w:rsidR="00322807" w:rsidRDefault="00000000">
      <w:pPr>
        <w:pStyle w:val="Standard"/>
        <w:spacing w:line="360" w:lineRule="auto"/>
        <w:jc w:val="both"/>
      </w:pPr>
      <w:r>
        <w:t>1. TYTUŁ PROJEKTU PROGRAMU PODLEGAJĄCEGO KONSULTACJI</w:t>
      </w:r>
    </w:p>
    <w:p w14:paraId="63B0D57C" w14:textId="77777777" w:rsidR="00322807" w:rsidRDefault="00000000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FAD9A1" w14:textId="77777777" w:rsidR="00322807" w:rsidRDefault="00000000">
      <w:pPr>
        <w:pStyle w:val="Standard"/>
        <w:spacing w:line="360" w:lineRule="auto"/>
        <w:jc w:val="both"/>
      </w:pPr>
      <w:r>
        <w:t>2. PODMIOT ZGŁASZAJĄCY UWAGI I OPINIE (nazwa organizacji, imię i nazwisko przedstawiciela organizacji, adres siedziby, e-mail, nr telefonu)</w:t>
      </w:r>
    </w:p>
    <w:p w14:paraId="5F7BB853" w14:textId="77777777" w:rsidR="00322807" w:rsidRDefault="00000000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5B22E4" w14:textId="77777777" w:rsidR="00322807" w:rsidRDefault="00000000">
      <w:pPr>
        <w:pStyle w:val="Standard"/>
        <w:spacing w:line="360" w:lineRule="auto"/>
      </w:pPr>
      <w:r>
        <w:t>3. PROPONOWANE  ROZWIĄZANIA, UWAGI I OPINIE DO PROJEKTU UCHWAŁY PODLEGAJACEJ KONSULTACJI</w:t>
      </w:r>
    </w:p>
    <w:p w14:paraId="4B565D65" w14:textId="77777777" w:rsidR="00322807" w:rsidRDefault="00000000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49B9FE" w14:textId="77777777" w:rsidR="00322807" w:rsidRDefault="00322807">
      <w:pPr>
        <w:pStyle w:val="Standard"/>
        <w:spacing w:line="360" w:lineRule="auto"/>
        <w:jc w:val="both"/>
      </w:pPr>
    </w:p>
    <w:p w14:paraId="667117FE" w14:textId="77777777" w:rsidR="00322807" w:rsidRDefault="00322807">
      <w:pPr>
        <w:pStyle w:val="Standard"/>
        <w:spacing w:line="360" w:lineRule="auto"/>
        <w:jc w:val="both"/>
      </w:pPr>
    </w:p>
    <w:p w14:paraId="1BB2597F" w14:textId="77777777" w:rsidR="00322807" w:rsidRDefault="00322807">
      <w:pPr>
        <w:pStyle w:val="Standard"/>
        <w:spacing w:line="360" w:lineRule="auto"/>
        <w:jc w:val="both"/>
      </w:pPr>
    </w:p>
    <w:p w14:paraId="24201808" w14:textId="77777777" w:rsidR="00322807" w:rsidRDefault="00322807">
      <w:pPr>
        <w:pStyle w:val="Standard"/>
        <w:spacing w:line="360" w:lineRule="auto"/>
        <w:jc w:val="both"/>
      </w:pPr>
    </w:p>
    <w:p w14:paraId="7E46BBE6" w14:textId="77777777" w:rsidR="00322807" w:rsidRDefault="00000000">
      <w:pPr>
        <w:pStyle w:val="Standard"/>
        <w:jc w:val="both"/>
      </w:pPr>
      <w:r>
        <w:t>.........................................................                                          ...................................................</w:t>
      </w:r>
    </w:p>
    <w:p w14:paraId="7AA37451" w14:textId="77777777" w:rsidR="00322807" w:rsidRDefault="00000000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/miejscowość i data 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/ podpis /</w:t>
      </w:r>
    </w:p>
    <w:p w14:paraId="6BB23ABD" w14:textId="77777777" w:rsidR="00322807" w:rsidRDefault="00322807">
      <w:pPr>
        <w:pStyle w:val="Standard"/>
        <w:jc w:val="both"/>
      </w:pPr>
    </w:p>
    <w:sectPr w:rsidR="0032280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CF08" w14:textId="77777777" w:rsidR="00DB10D0" w:rsidRDefault="00DB10D0">
      <w:r>
        <w:separator/>
      </w:r>
    </w:p>
  </w:endnote>
  <w:endnote w:type="continuationSeparator" w:id="0">
    <w:p w14:paraId="2507D4C9" w14:textId="77777777" w:rsidR="00DB10D0" w:rsidRDefault="00DB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3B24" w14:textId="77777777" w:rsidR="00DB10D0" w:rsidRDefault="00DB10D0">
      <w:r>
        <w:rPr>
          <w:color w:val="000000"/>
        </w:rPr>
        <w:separator/>
      </w:r>
    </w:p>
  </w:footnote>
  <w:footnote w:type="continuationSeparator" w:id="0">
    <w:p w14:paraId="1BCA12BA" w14:textId="77777777" w:rsidR="00DB10D0" w:rsidRDefault="00DB1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2807"/>
    <w:rsid w:val="00322807"/>
    <w:rsid w:val="00DB10D0"/>
    <w:rsid w:val="00EC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7658"/>
  <w15:docId w15:val="{5016D610-CEF4-4267-8200-4DC66C9C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Jacek Wychowałek</cp:lastModifiedBy>
  <cp:revision>2</cp:revision>
  <cp:lastPrinted>2014-09-30T08:34:00Z</cp:lastPrinted>
  <dcterms:created xsi:type="dcterms:W3CDTF">2022-11-18T12:51:00Z</dcterms:created>
  <dcterms:modified xsi:type="dcterms:W3CDTF">2022-11-18T12:51:00Z</dcterms:modified>
</cp:coreProperties>
</file>